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Pr="004312D5" w:rsidRDefault="00082330" w:rsidP="00B157B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bookmarkStart w:id="0" w:name="_Hlk527359092"/>
      <w:bookmarkEnd w:id="0"/>
      <w:r>
        <w:rPr>
          <w:rFonts w:ascii="MMC OFFICE" w:eastAsia="ヒラギノ角ゴ Std W4" w:hAnsi="MMC OFFICE"/>
          <w:b/>
          <w:sz w:val="24"/>
          <w:lang w:val="nb-NO"/>
        </w:rPr>
        <w:t xml:space="preserve">Ny Mitsubishi </w:t>
      </w:r>
      <w:r w:rsidR="00C07109">
        <w:rPr>
          <w:rFonts w:ascii="MMC OFFICE" w:eastAsia="ヒラギノ角ゴ Std W4" w:hAnsi="MMC OFFICE"/>
          <w:b/>
          <w:sz w:val="24"/>
          <w:lang w:val="nb-NO"/>
        </w:rPr>
        <w:t>L200 vises snart</w:t>
      </w:r>
    </w:p>
    <w:p w:rsidR="00902C84" w:rsidRDefault="00812C3D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5AA9396" wp14:editId="6BECA693">
                <wp:extent cx="5363845" cy="24765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FA05F" id="Rektangel 5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BPLp01fgIAAPg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A54B58" w:rsidRDefault="00812C3D" w:rsidP="00CA7E09">
      <w:pPr>
        <w:widowControl/>
        <w:jc w:val="left"/>
        <w:rPr>
          <w:rFonts w:ascii="MMC OFFICE" w:eastAsia="Times New Roman" w:hAnsi="MMC OFFICE"/>
          <w:kern w:val="0"/>
          <w:sz w:val="20"/>
          <w:szCs w:val="24"/>
          <w:lang w:val="nb-NO" w:eastAsia="nb-NO"/>
        </w:rPr>
      </w:pP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Tokyo, 15 oktober, 2018. </w:t>
      </w:r>
      <w:r w:rsidR="00C0710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I 40 år har Mitsubishi Motors produsert </w:t>
      </w:r>
      <w:r w:rsidR="00FC4D7E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L200 </w:t>
      </w:r>
      <w:r w:rsidR="00C0710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pickup</w:t>
      </w:r>
      <w:r w:rsidR="00FC4D7E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, et arbeidsjern med personbilkomfort</w:t>
      </w:r>
      <w:r w:rsidR="00C07109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. Mer enn 4</w:t>
      </w:r>
      <w:r w:rsidR="0008233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,7 millioner </w:t>
      </w:r>
      <w:r w:rsidR="00082330" w:rsidRPr="00082330">
        <w:rPr>
          <w:rFonts w:ascii="MMC OFFICE" w:eastAsia="Times New Roman" w:hAnsi="MMC OFFICE"/>
          <w:i/>
          <w:kern w:val="0"/>
          <w:sz w:val="20"/>
          <w:szCs w:val="24"/>
          <w:lang w:val="nb-NO" w:eastAsia="nb-NO"/>
        </w:rPr>
        <w:t>L200</w:t>
      </w:r>
      <w:r w:rsidR="0008233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er produsert. </w:t>
      </w:r>
      <w:r w:rsidR="000B375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Mitsubishi </w:t>
      </w:r>
      <w:r w:rsidR="00082330" w:rsidRPr="00082330">
        <w:rPr>
          <w:rFonts w:ascii="MMC OFFICE" w:eastAsia="Times New Roman" w:hAnsi="MMC OFFICE"/>
          <w:i/>
          <w:kern w:val="0"/>
          <w:sz w:val="20"/>
          <w:szCs w:val="24"/>
          <w:lang w:val="nb-NO" w:eastAsia="nb-NO"/>
        </w:rPr>
        <w:t>L200</w:t>
      </w:r>
      <w:r w:rsidR="000B375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</w:t>
      </w:r>
      <w:r w:rsidR="0008233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er en driftssikker og tø</w:t>
      </w:r>
      <w:r w:rsidR="00FC4D7E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ff pick</w:t>
      </w:r>
      <w:r w:rsidR="000B375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up med 4WD </w:t>
      </w:r>
      <w:r w:rsidR="0008233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egenskaper </w:t>
      </w:r>
      <w:r w:rsidR="000B375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som får deg trygt frem overalt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. S</w:t>
      </w:r>
      <w:r w:rsidR="0008233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amtidig </w:t>
      </w:r>
      <w:r w:rsidR="000B375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får du komfort som tidligere var forbeholdt personbiler</w:t>
      </w:r>
      <w:r w:rsidR="0008233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. Den ny</w:t>
      </w:r>
      <w:r w:rsidR="000B375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e modellen har økte ytelser, forbedret</w:t>
      </w:r>
      <w:r w:rsidR="0008233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funksjonalitet og </w:t>
      </w:r>
      <w:r w:rsidR="000B375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en rekke 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nye </w:t>
      </w:r>
      <w:r w:rsidR="0008233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sikkerhet</w:t>
      </w:r>
      <w:r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>ssystemer</w:t>
      </w:r>
      <w:r w:rsidR="0008233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. Den nye </w:t>
      </w:r>
      <w:r w:rsidR="000B375F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Mitsubishi </w:t>
      </w:r>
      <w:r w:rsidR="00082330" w:rsidRPr="00082330">
        <w:rPr>
          <w:rFonts w:ascii="MMC OFFICE" w:eastAsia="Times New Roman" w:hAnsi="MMC OFFICE"/>
          <w:i/>
          <w:kern w:val="0"/>
          <w:sz w:val="20"/>
          <w:szCs w:val="24"/>
          <w:lang w:val="nb-NO" w:eastAsia="nb-NO"/>
        </w:rPr>
        <w:t>L200</w:t>
      </w:r>
      <w:r w:rsidR="00082330">
        <w:rPr>
          <w:rFonts w:ascii="MMC OFFICE" w:eastAsia="Times New Roman" w:hAnsi="MMC OFFICE"/>
          <w:kern w:val="0"/>
          <w:sz w:val="20"/>
          <w:szCs w:val="24"/>
          <w:lang w:val="nb-NO" w:eastAsia="nb-NO"/>
        </w:rPr>
        <w:t xml:space="preserve"> vises 9. November.</w:t>
      </w:r>
    </w:p>
    <w:p w:rsidR="00F11CAB" w:rsidRPr="00082330" w:rsidRDefault="001F69AA" w:rsidP="00CA7E09">
      <w:pPr>
        <w:widowControl/>
        <w:jc w:val="left"/>
        <w:rPr>
          <w:rFonts w:ascii="Times New Roman" w:eastAsia="Times New Roman" w:hAnsi="Times New Roman"/>
          <w:kern w:val="0"/>
          <w:sz w:val="20"/>
          <w:szCs w:val="24"/>
          <w:lang w:val="nb-NO" w:eastAsia="nb-NO"/>
        </w:rPr>
      </w:pPr>
      <w:r w:rsidRPr="001F69AA"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  <w:br/>
      </w:r>
      <w:r w:rsidR="00812C3D">
        <w:rPr>
          <w:rFonts w:ascii="Times New Roman" w:eastAsia="Times New Roman" w:hAnsi="Times New Roman"/>
          <w:noProof/>
          <w:kern w:val="0"/>
          <w:sz w:val="20"/>
          <w:szCs w:val="24"/>
          <w:lang w:val="nb-NO" w:eastAsia="nb-NO"/>
        </w:rPr>
        <w:drawing>
          <wp:inline distT="0" distB="0" distL="0" distR="0">
            <wp:extent cx="5363845" cy="3801745"/>
            <wp:effectExtent l="0" t="0" r="8255" b="825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L200 - preview pix - Oct. 15th 2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82422" w:rsidRDefault="00882422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0F2A6A" w:rsidRDefault="000F2A6A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01FB4" w:rsidRDefault="00801FB4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12C3D" w:rsidRDefault="00812C3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bookmarkStart w:id="1" w:name="_GoBack"/>
      <w:bookmarkEnd w:id="1"/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2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2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577A" w:rsidRDefault="00D6577A" w:rsidP="00D50D5F">
      <w:r>
        <w:separator/>
      </w:r>
    </w:p>
  </w:endnote>
  <w:endnote w:type="continuationSeparator" w:id="0">
    <w:p w:rsidR="00D6577A" w:rsidRDefault="00D6577A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577A" w:rsidRDefault="00D6577A" w:rsidP="00D50D5F">
      <w:r>
        <w:separator/>
      </w:r>
    </w:p>
  </w:footnote>
  <w:footnote w:type="continuationSeparator" w:id="0">
    <w:p w:rsidR="00D6577A" w:rsidRDefault="00D6577A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13335</wp:posOffset>
              </wp:positionV>
              <wp:extent cx="2077720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C07109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1</w:t>
                          </w:r>
                          <w:r w:rsidR="00377D0B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5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B157BD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oktober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8.9pt;margin-top:1.05pt;width:163.6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oV1Q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C07109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1</w:t>
                    </w:r>
                    <w:r w:rsidR="00377D0B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5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B157BD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oktober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3" w:name="_Hlk512860964"/>
                          <w:bookmarkStart w:id="4" w:name="_Hlk512860965"/>
                          <w:bookmarkStart w:id="5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3"/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6" w:name="_Hlk512860964"/>
                    <w:bookmarkStart w:id="7" w:name="_Hlk512860965"/>
                    <w:bookmarkStart w:id="8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6"/>
                    <w:bookmarkEnd w:id="7"/>
                    <w:bookmarkEnd w:id="8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4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3"/>
  </w:num>
  <w:num w:numId="6">
    <w:abstractNumId w:val="2"/>
  </w:num>
  <w:num w:numId="7">
    <w:abstractNumId w:val="14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0"/>
  </w:num>
  <w:num w:numId="13">
    <w:abstractNumId w:val="5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6397C"/>
    <w:rsid w:val="0006468F"/>
    <w:rsid w:val="00071CB6"/>
    <w:rsid w:val="00074246"/>
    <w:rsid w:val="00082330"/>
    <w:rsid w:val="00082712"/>
    <w:rsid w:val="000847BF"/>
    <w:rsid w:val="0008601E"/>
    <w:rsid w:val="000903C1"/>
    <w:rsid w:val="00095E30"/>
    <w:rsid w:val="000A18BE"/>
    <w:rsid w:val="000B375F"/>
    <w:rsid w:val="000C28ED"/>
    <w:rsid w:val="000C3053"/>
    <w:rsid w:val="000D7501"/>
    <w:rsid w:val="000E4AA6"/>
    <w:rsid w:val="000F2A6A"/>
    <w:rsid w:val="00102A5B"/>
    <w:rsid w:val="00110A8F"/>
    <w:rsid w:val="00127C7E"/>
    <w:rsid w:val="00136E98"/>
    <w:rsid w:val="0014753F"/>
    <w:rsid w:val="00156318"/>
    <w:rsid w:val="00164779"/>
    <w:rsid w:val="001869AF"/>
    <w:rsid w:val="001A3373"/>
    <w:rsid w:val="001A60DB"/>
    <w:rsid w:val="001E0BA5"/>
    <w:rsid w:val="001F5D3E"/>
    <w:rsid w:val="001F69AA"/>
    <w:rsid w:val="00215B31"/>
    <w:rsid w:val="00237617"/>
    <w:rsid w:val="002376B3"/>
    <w:rsid w:val="002626CA"/>
    <w:rsid w:val="00263906"/>
    <w:rsid w:val="002643D9"/>
    <w:rsid w:val="00264D31"/>
    <w:rsid w:val="00275911"/>
    <w:rsid w:val="00285534"/>
    <w:rsid w:val="002A3D43"/>
    <w:rsid w:val="002A56AB"/>
    <w:rsid w:val="002B4634"/>
    <w:rsid w:val="002C586B"/>
    <w:rsid w:val="002D7BF5"/>
    <w:rsid w:val="002E4CC2"/>
    <w:rsid w:val="00340DAD"/>
    <w:rsid w:val="00346DD0"/>
    <w:rsid w:val="00347378"/>
    <w:rsid w:val="00377D0B"/>
    <w:rsid w:val="003817CC"/>
    <w:rsid w:val="003877A3"/>
    <w:rsid w:val="003906D6"/>
    <w:rsid w:val="00392162"/>
    <w:rsid w:val="003B3C86"/>
    <w:rsid w:val="00404D49"/>
    <w:rsid w:val="00407D26"/>
    <w:rsid w:val="004207E4"/>
    <w:rsid w:val="004312D5"/>
    <w:rsid w:val="004544D6"/>
    <w:rsid w:val="004662C8"/>
    <w:rsid w:val="004735D7"/>
    <w:rsid w:val="004D071E"/>
    <w:rsid w:val="004D7C9B"/>
    <w:rsid w:val="005406BB"/>
    <w:rsid w:val="00545F7A"/>
    <w:rsid w:val="005719F7"/>
    <w:rsid w:val="00583967"/>
    <w:rsid w:val="005A391B"/>
    <w:rsid w:val="005F21EF"/>
    <w:rsid w:val="005F588F"/>
    <w:rsid w:val="00612160"/>
    <w:rsid w:val="00641B5B"/>
    <w:rsid w:val="00680E83"/>
    <w:rsid w:val="006E2DA8"/>
    <w:rsid w:val="006F0FC4"/>
    <w:rsid w:val="007167D1"/>
    <w:rsid w:val="00730061"/>
    <w:rsid w:val="007312BF"/>
    <w:rsid w:val="00741249"/>
    <w:rsid w:val="0074418A"/>
    <w:rsid w:val="007460E3"/>
    <w:rsid w:val="00750079"/>
    <w:rsid w:val="00760F12"/>
    <w:rsid w:val="00777CAD"/>
    <w:rsid w:val="007943B7"/>
    <w:rsid w:val="00797EE9"/>
    <w:rsid w:val="007E4350"/>
    <w:rsid w:val="00801A41"/>
    <w:rsid w:val="00801FB4"/>
    <w:rsid w:val="00812C3D"/>
    <w:rsid w:val="008344AD"/>
    <w:rsid w:val="00857E29"/>
    <w:rsid w:val="008731A1"/>
    <w:rsid w:val="00881895"/>
    <w:rsid w:val="00882422"/>
    <w:rsid w:val="00884F9B"/>
    <w:rsid w:val="008D5F9C"/>
    <w:rsid w:val="008E51E1"/>
    <w:rsid w:val="009013BB"/>
    <w:rsid w:val="00902C84"/>
    <w:rsid w:val="00931BBF"/>
    <w:rsid w:val="00943965"/>
    <w:rsid w:val="00955E5F"/>
    <w:rsid w:val="00960D48"/>
    <w:rsid w:val="00995139"/>
    <w:rsid w:val="009D209C"/>
    <w:rsid w:val="009D41FA"/>
    <w:rsid w:val="009D5602"/>
    <w:rsid w:val="009E05BA"/>
    <w:rsid w:val="009F29DE"/>
    <w:rsid w:val="009F4F5C"/>
    <w:rsid w:val="00A31137"/>
    <w:rsid w:val="00A52B8B"/>
    <w:rsid w:val="00A54B58"/>
    <w:rsid w:val="00A81313"/>
    <w:rsid w:val="00A86220"/>
    <w:rsid w:val="00A87BA2"/>
    <w:rsid w:val="00A90684"/>
    <w:rsid w:val="00AA369B"/>
    <w:rsid w:val="00AB7D29"/>
    <w:rsid w:val="00AC12F5"/>
    <w:rsid w:val="00AC242B"/>
    <w:rsid w:val="00AC5290"/>
    <w:rsid w:val="00AC557A"/>
    <w:rsid w:val="00AC62C5"/>
    <w:rsid w:val="00AE3A24"/>
    <w:rsid w:val="00B017ED"/>
    <w:rsid w:val="00B02CF7"/>
    <w:rsid w:val="00B0318F"/>
    <w:rsid w:val="00B03575"/>
    <w:rsid w:val="00B157BD"/>
    <w:rsid w:val="00B34140"/>
    <w:rsid w:val="00B446F1"/>
    <w:rsid w:val="00B52148"/>
    <w:rsid w:val="00B65561"/>
    <w:rsid w:val="00B67D53"/>
    <w:rsid w:val="00B94A78"/>
    <w:rsid w:val="00B96568"/>
    <w:rsid w:val="00BA0CC8"/>
    <w:rsid w:val="00BA42F5"/>
    <w:rsid w:val="00BE7C40"/>
    <w:rsid w:val="00BF0F42"/>
    <w:rsid w:val="00C07109"/>
    <w:rsid w:val="00C1121B"/>
    <w:rsid w:val="00C23D63"/>
    <w:rsid w:val="00C27903"/>
    <w:rsid w:val="00C46E88"/>
    <w:rsid w:val="00C61A50"/>
    <w:rsid w:val="00C9336C"/>
    <w:rsid w:val="00C97DE0"/>
    <w:rsid w:val="00CA05C9"/>
    <w:rsid w:val="00CA19B3"/>
    <w:rsid w:val="00CA7E09"/>
    <w:rsid w:val="00CC3253"/>
    <w:rsid w:val="00CC4AC0"/>
    <w:rsid w:val="00CC5933"/>
    <w:rsid w:val="00CD1333"/>
    <w:rsid w:val="00D01E07"/>
    <w:rsid w:val="00D06931"/>
    <w:rsid w:val="00D109F1"/>
    <w:rsid w:val="00D10C87"/>
    <w:rsid w:val="00D15FE6"/>
    <w:rsid w:val="00D50D5F"/>
    <w:rsid w:val="00D65723"/>
    <w:rsid w:val="00D6577A"/>
    <w:rsid w:val="00D80DDD"/>
    <w:rsid w:val="00D82E46"/>
    <w:rsid w:val="00DD7103"/>
    <w:rsid w:val="00DE4483"/>
    <w:rsid w:val="00E07300"/>
    <w:rsid w:val="00E246F5"/>
    <w:rsid w:val="00E64E01"/>
    <w:rsid w:val="00E7346B"/>
    <w:rsid w:val="00E86A82"/>
    <w:rsid w:val="00EA2F3A"/>
    <w:rsid w:val="00EA3E17"/>
    <w:rsid w:val="00EC07B2"/>
    <w:rsid w:val="00EC1069"/>
    <w:rsid w:val="00EC4B3E"/>
    <w:rsid w:val="00EC5C1D"/>
    <w:rsid w:val="00ED508F"/>
    <w:rsid w:val="00ED7248"/>
    <w:rsid w:val="00ED73B4"/>
    <w:rsid w:val="00F07950"/>
    <w:rsid w:val="00F11CAB"/>
    <w:rsid w:val="00F82305"/>
    <w:rsid w:val="00F82644"/>
    <w:rsid w:val="00FA5952"/>
    <w:rsid w:val="00FC1260"/>
    <w:rsid w:val="00FC4D7E"/>
    <w:rsid w:val="00FC754C"/>
    <w:rsid w:val="00FD3765"/>
    <w:rsid w:val="00FD7A5E"/>
    <w:rsid w:val="00FE4124"/>
    <w:rsid w:val="00FF0EB4"/>
    <w:rsid w:val="00FF2D62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8176F-D6B6-48CC-8252-E71FDC44A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85</TotalTime>
  <Pages>2</Pages>
  <Words>273</Words>
  <Characters>1652</Characters>
  <Application>Microsoft Office Word</Application>
  <DocSecurity>0</DocSecurity>
  <Lines>56</Lines>
  <Paragraphs>7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9</cp:revision>
  <cp:lastPrinted>2018-10-15T07:31:00Z</cp:lastPrinted>
  <dcterms:created xsi:type="dcterms:W3CDTF">2018-10-10T11:34:00Z</dcterms:created>
  <dcterms:modified xsi:type="dcterms:W3CDTF">2018-10-15T07:54:00Z</dcterms:modified>
  <cp:category>NONE</cp:category>
</cp:coreProperties>
</file>