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EC4B3E" w:rsidP="003906D6">
      <w:pPr>
        <w:spacing w:line="240" w:lineRule="exact"/>
        <w:ind w:left="227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>Mitsubishi øker kapasiteten i Indonesia</w:t>
      </w:r>
    </w:p>
    <w:p w:rsidR="00902C84" w:rsidRDefault="00902C84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</w:p>
    <w:p w:rsidR="003906D6" w:rsidRDefault="00902C84" w:rsidP="00CA7E09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 w:rsidRPr="00902C84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Mitsub</w:t>
      </w:r>
      <w:r w:rsidR="003906D6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ishi Motors </w:t>
      </w:r>
      <w:r w:rsidR="001F5D3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(MMC) </w:t>
      </w:r>
      <w:r w:rsidR="003906D6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øker produksjons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kapasiteten ved fabrikken i Bekasi, Indonesia. Dette</w:t>
      </w:r>
      <w:r w:rsidR="003906D6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takket være den nye modellen </w:t>
      </w:r>
      <w:r w:rsidRPr="001F5D3E">
        <w:rPr>
          <w:rFonts w:ascii="MMC OFFICE" w:eastAsia="Times New Roman" w:hAnsi="MMC OFFICE"/>
          <w:i/>
          <w:kern w:val="0"/>
          <w:sz w:val="20"/>
          <w:szCs w:val="24"/>
          <w:lang w:val="nb-NO" w:eastAsia="nb-NO"/>
        </w:rPr>
        <w:t>XPANDER</w:t>
      </w:r>
      <w:r w:rsidR="003906D6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, en </w:t>
      </w:r>
      <w:proofErr w:type="spellStart"/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cross</w:t>
      </w:r>
      <w:r w:rsidR="003906D6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over</w:t>
      </w:r>
      <w:proofErr w:type="spellEnd"/>
      <w:r w:rsidR="003906D6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MPV som selger langt mer enn planlagt. Investeringen beløper seg på </w:t>
      </w:r>
      <w:r w:rsidR="001F5D3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rundt </w:t>
      </w:r>
      <w:r w:rsidR="003906D6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4 Mrd. YEN. </w:t>
      </w:r>
    </w:p>
    <w:p w:rsidR="00902C84" w:rsidRDefault="003906D6" w:rsidP="00CA7E09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>
        <w:rPr>
          <w:rFonts w:ascii="MMC OFFICE" w:eastAsia="Times New Roman" w:hAnsi="MMC OFFICE"/>
          <w:noProof/>
          <w:kern w:val="0"/>
          <w:sz w:val="20"/>
          <w:szCs w:val="24"/>
          <w:lang w:val="nb-NO" w:eastAsia="nb-NO"/>
        </w:rPr>
        <w:drawing>
          <wp:inline distT="0" distB="0" distL="0" distR="0">
            <wp:extent cx="5363845" cy="3576320"/>
            <wp:effectExtent l="0" t="0" r="8255" b="508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pander - outdoor - Oct 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C84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br/>
        <w:t>Kapasitetsøkningen økes til 220.000 enheter fra dagens 160</w:t>
      </w:r>
      <w:r w:rsidR="001F5D3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.000 og utvidelsen er på plass rundt mars 2021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. </w:t>
      </w:r>
      <w:r w:rsidR="00902C84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Antall </w:t>
      </w:r>
      <w:r w:rsidR="001F5D3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ansatte økes med 800 til 4.100.</w:t>
      </w:r>
    </w:p>
    <w:p w:rsidR="001F5D3E" w:rsidRPr="001F5D3E" w:rsidRDefault="001F5D3E" w:rsidP="00CA7E09">
      <w:pPr>
        <w:widowControl/>
        <w:jc w:val="left"/>
        <w:rPr>
          <w:rFonts w:ascii="Times New Roman" w:eastAsia="Times New Roman" w:hAnsi="Times New Roman"/>
          <w:kern w:val="0"/>
          <w:sz w:val="20"/>
          <w:szCs w:val="24"/>
          <w:lang w:val="nb-NO" w:eastAsia="nb-NO"/>
        </w:rPr>
      </w:pP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Siden introduksjonen i august har </w:t>
      </w:r>
      <w:r w:rsidRPr="001F5D3E">
        <w:rPr>
          <w:rFonts w:ascii="MMC OFFICE" w:eastAsia="Times New Roman" w:hAnsi="MMC OFFICE"/>
          <w:i/>
          <w:kern w:val="0"/>
          <w:sz w:val="20"/>
          <w:szCs w:val="24"/>
          <w:lang w:val="nb-NO" w:eastAsia="nb-NO"/>
        </w:rPr>
        <w:t>XPANDER</w:t>
      </w:r>
      <w:r>
        <w:rPr>
          <w:rFonts w:ascii="MMC OFFICE" w:eastAsia="Times New Roman" w:hAnsi="MMC OFFICE"/>
          <w:i/>
          <w:kern w:val="0"/>
          <w:sz w:val="20"/>
          <w:szCs w:val="24"/>
          <w:lang w:val="nb-NO" w:eastAsia="nb-NO"/>
        </w:rPr>
        <w:t xml:space="preserve"> </w:t>
      </w:r>
      <w:r w:rsidR="000F2A6A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solgt svært bra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, 100.000 salg i Indonesia på litt over et år. Både i mars og juli i år tok den 1. plass på salgsstatistikken og den har også blitt kåret til Årets Bil. MMC ser på Sørøst-Asia som et stort potensial for vekst fremover.</w:t>
      </w:r>
    </w:p>
    <w:p w:rsidR="00F11CAB" w:rsidRPr="00102A5B" w:rsidRDefault="001F69AA" w:rsidP="00CA7E09">
      <w:pPr>
        <w:widowControl/>
        <w:jc w:val="left"/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1F69AA"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  <w:br/>
      </w: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F11CAB" w:rsidRPr="00680E83" w:rsidRDefault="00F11CAB" w:rsidP="00881895">
      <w:pPr>
        <w:rPr>
          <w:rFonts w:ascii="MMC OFFICE" w:eastAsia="Meiryo UI" w:hAnsi="MMC OFFICE" w:cs="Calibri"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F2A6A" w:rsidRDefault="000F2A6A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0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0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140" w:rsidRDefault="00B34140" w:rsidP="00D50D5F">
      <w:r>
        <w:separator/>
      </w:r>
    </w:p>
  </w:endnote>
  <w:endnote w:type="continuationSeparator" w:id="0">
    <w:p w:rsidR="00B34140" w:rsidRDefault="00B34140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D0B" w:rsidRDefault="00377D0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D0B" w:rsidRDefault="00377D0B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D0B" w:rsidRDefault="00377D0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140" w:rsidRDefault="00B34140" w:rsidP="00D50D5F">
      <w:r>
        <w:separator/>
      </w:r>
    </w:p>
  </w:footnote>
  <w:footnote w:type="continuationSeparator" w:id="0">
    <w:p w:rsidR="00B34140" w:rsidRDefault="00B34140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D0B" w:rsidRDefault="00377D0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377D0B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5</w:t>
                          </w:r>
                          <w:bookmarkStart w:id="1" w:name="_GoBack"/>
                          <w:bookmarkEnd w:id="1"/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1A60DB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september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377D0B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5</w:t>
                    </w:r>
                    <w:bookmarkStart w:id="2" w:name="_GoBack"/>
                    <w:bookmarkEnd w:id="2"/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1A60DB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september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3" w:name="_Hlk512860964"/>
                          <w:bookmarkStart w:id="4" w:name="_Hlk512860965"/>
                          <w:bookmarkStart w:id="5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6" w:name="_Hlk512860964"/>
                    <w:bookmarkStart w:id="7" w:name="_Hlk512860965"/>
                    <w:bookmarkStart w:id="8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6"/>
                    <w:bookmarkEnd w:id="7"/>
                    <w:bookmarkEnd w:id="8"/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7D0B" w:rsidRDefault="00377D0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4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2"/>
  </w:num>
  <w:num w:numId="7">
    <w:abstractNumId w:val="14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0"/>
  </w:num>
  <w:num w:numId="13">
    <w:abstractNumId w:val="5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71CB6"/>
    <w:rsid w:val="00082712"/>
    <w:rsid w:val="000847BF"/>
    <w:rsid w:val="0008601E"/>
    <w:rsid w:val="000903C1"/>
    <w:rsid w:val="00095E30"/>
    <w:rsid w:val="000A18BE"/>
    <w:rsid w:val="000C28ED"/>
    <w:rsid w:val="000C3053"/>
    <w:rsid w:val="000D7501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5D3E"/>
    <w:rsid w:val="001F69AA"/>
    <w:rsid w:val="00215B31"/>
    <w:rsid w:val="00237617"/>
    <w:rsid w:val="002376B3"/>
    <w:rsid w:val="002626CA"/>
    <w:rsid w:val="00263906"/>
    <w:rsid w:val="002643D9"/>
    <w:rsid w:val="00264D31"/>
    <w:rsid w:val="00275911"/>
    <w:rsid w:val="00285534"/>
    <w:rsid w:val="002A3D43"/>
    <w:rsid w:val="002A56AB"/>
    <w:rsid w:val="002B4634"/>
    <w:rsid w:val="002C586B"/>
    <w:rsid w:val="002D7BF5"/>
    <w:rsid w:val="002E4CC2"/>
    <w:rsid w:val="00340DAD"/>
    <w:rsid w:val="00346DD0"/>
    <w:rsid w:val="00347378"/>
    <w:rsid w:val="00377D0B"/>
    <w:rsid w:val="003817CC"/>
    <w:rsid w:val="003877A3"/>
    <w:rsid w:val="003906D6"/>
    <w:rsid w:val="003B3C86"/>
    <w:rsid w:val="00404D49"/>
    <w:rsid w:val="00407D26"/>
    <w:rsid w:val="004207E4"/>
    <w:rsid w:val="004312D5"/>
    <w:rsid w:val="004544D6"/>
    <w:rsid w:val="004662C8"/>
    <w:rsid w:val="004735D7"/>
    <w:rsid w:val="004D071E"/>
    <w:rsid w:val="004D7C9B"/>
    <w:rsid w:val="00545F7A"/>
    <w:rsid w:val="005719F7"/>
    <w:rsid w:val="00583967"/>
    <w:rsid w:val="005A391B"/>
    <w:rsid w:val="005F21EF"/>
    <w:rsid w:val="005F588F"/>
    <w:rsid w:val="00612160"/>
    <w:rsid w:val="00641B5B"/>
    <w:rsid w:val="00680E83"/>
    <w:rsid w:val="006E2DA8"/>
    <w:rsid w:val="006F0FC4"/>
    <w:rsid w:val="007167D1"/>
    <w:rsid w:val="00730061"/>
    <w:rsid w:val="007312BF"/>
    <w:rsid w:val="00741249"/>
    <w:rsid w:val="0074418A"/>
    <w:rsid w:val="007460E3"/>
    <w:rsid w:val="00750079"/>
    <w:rsid w:val="00760F12"/>
    <w:rsid w:val="00777CAD"/>
    <w:rsid w:val="007943B7"/>
    <w:rsid w:val="00797EE9"/>
    <w:rsid w:val="007E4350"/>
    <w:rsid w:val="00801A41"/>
    <w:rsid w:val="00801FB4"/>
    <w:rsid w:val="008344AD"/>
    <w:rsid w:val="00857E29"/>
    <w:rsid w:val="00881895"/>
    <w:rsid w:val="00882422"/>
    <w:rsid w:val="00884F9B"/>
    <w:rsid w:val="008D5F9C"/>
    <w:rsid w:val="008E51E1"/>
    <w:rsid w:val="009013BB"/>
    <w:rsid w:val="00902C84"/>
    <w:rsid w:val="00931BBF"/>
    <w:rsid w:val="00943965"/>
    <w:rsid w:val="00955E5F"/>
    <w:rsid w:val="00960D48"/>
    <w:rsid w:val="00995139"/>
    <w:rsid w:val="009D41FA"/>
    <w:rsid w:val="009D5602"/>
    <w:rsid w:val="009E05BA"/>
    <w:rsid w:val="009F29DE"/>
    <w:rsid w:val="009F4F5C"/>
    <w:rsid w:val="00A31137"/>
    <w:rsid w:val="00A52B8B"/>
    <w:rsid w:val="00A81313"/>
    <w:rsid w:val="00A87BA2"/>
    <w:rsid w:val="00A90684"/>
    <w:rsid w:val="00AA369B"/>
    <w:rsid w:val="00AB7D29"/>
    <w:rsid w:val="00AC12F5"/>
    <w:rsid w:val="00AC242B"/>
    <w:rsid w:val="00AC5290"/>
    <w:rsid w:val="00AC557A"/>
    <w:rsid w:val="00AC62C5"/>
    <w:rsid w:val="00AE3A24"/>
    <w:rsid w:val="00B017ED"/>
    <w:rsid w:val="00B02CF7"/>
    <w:rsid w:val="00B0318F"/>
    <w:rsid w:val="00B03575"/>
    <w:rsid w:val="00B34140"/>
    <w:rsid w:val="00B52148"/>
    <w:rsid w:val="00B65561"/>
    <w:rsid w:val="00B67D53"/>
    <w:rsid w:val="00B94A78"/>
    <w:rsid w:val="00B96568"/>
    <w:rsid w:val="00BA0CC8"/>
    <w:rsid w:val="00BA42F5"/>
    <w:rsid w:val="00BE7C40"/>
    <w:rsid w:val="00BF0F42"/>
    <w:rsid w:val="00C1121B"/>
    <w:rsid w:val="00C23D63"/>
    <w:rsid w:val="00C27903"/>
    <w:rsid w:val="00C46E88"/>
    <w:rsid w:val="00C61A50"/>
    <w:rsid w:val="00C9336C"/>
    <w:rsid w:val="00C97DE0"/>
    <w:rsid w:val="00CA05C9"/>
    <w:rsid w:val="00CA7E09"/>
    <w:rsid w:val="00CC3253"/>
    <w:rsid w:val="00CC4AC0"/>
    <w:rsid w:val="00CC5933"/>
    <w:rsid w:val="00CD1333"/>
    <w:rsid w:val="00D01E07"/>
    <w:rsid w:val="00D06931"/>
    <w:rsid w:val="00D109F1"/>
    <w:rsid w:val="00D10C87"/>
    <w:rsid w:val="00D15FE6"/>
    <w:rsid w:val="00D50D5F"/>
    <w:rsid w:val="00D65723"/>
    <w:rsid w:val="00D80DDD"/>
    <w:rsid w:val="00D82E46"/>
    <w:rsid w:val="00DD7103"/>
    <w:rsid w:val="00DE4483"/>
    <w:rsid w:val="00E07300"/>
    <w:rsid w:val="00E246F5"/>
    <w:rsid w:val="00E64E01"/>
    <w:rsid w:val="00E7346B"/>
    <w:rsid w:val="00E86A82"/>
    <w:rsid w:val="00EA2F3A"/>
    <w:rsid w:val="00EA3E17"/>
    <w:rsid w:val="00EC07B2"/>
    <w:rsid w:val="00EC1069"/>
    <w:rsid w:val="00EC4B3E"/>
    <w:rsid w:val="00EC5C1D"/>
    <w:rsid w:val="00ED508F"/>
    <w:rsid w:val="00ED7248"/>
    <w:rsid w:val="00ED73B4"/>
    <w:rsid w:val="00F07950"/>
    <w:rsid w:val="00F11CAB"/>
    <w:rsid w:val="00F82305"/>
    <w:rsid w:val="00F82644"/>
    <w:rsid w:val="00FA5952"/>
    <w:rsid w:val="00FC1260"/>
    <w:rsid w:val="00FC754C"/>
    <w:rsid w:val="00FD3765"/>
    <w:rsid w:val="00FD7A5E"/>
    <w:rsid w:val="00FE4124"/>
    <w:rsid w:val="00FF0EB4"/>
    <w:rsid w:val="00FF2D62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62D5F20D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C64D6-D8FA-46B6-A00D-E59DC4FF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30</TotalTime>
  <Pages>2</Pages>
  <Words>336</Words>
  <Characters>1786</Characters>
  <Application>Microsoft Office Word</Application>
  <DocSecurity>0</DocSecurity>
  <Lines>14</Lines>
  <Paragraphs>4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8</cp:revision>
  <cp:lastPrinted>2018-10-05T10:54:00Z</cp:lastPrinted>
  <dcterms:created xsi:type="dcterms:W3CDTF">2018-10-05T10:16:00Z</dcterms:created>
  <dcterms:modified xsi:type="dcterms:W3CDTF">2018-10-05T12:33:00Z</dcterms:modified>
  <cp:category>NONE</cp:category>
</cp:coreProperties>
</file>